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4B7" w:rsidRDefault="002A24B7" w:rsidP="00DC325E">
      <w:pPr>
        <w:spacing w:line="360" w:lineRule="auto"/>
        <w:ind w:left="844" w:right="1080"/>
        <w:jc w:val="center"/>
        <w:rPr>
          <w:rFonts w:cs="David"/>
          <w:b/>
          <w:bCs/>
          <w:sz w:val="34"/>
          <w:szCs w:val="34"/>
          <w:u w:val="single"/>
          <w:rtl/>
        </w:rPr>
      </w:pPr>
    </w:p>
    <w:p w:rsidR="002A24B7" w:rsidRDefault="002A24B7" w:rsidP="00DC325E">
      <w:pPr>
        <w:spacing w:line="360" w:lineRule="auto"/>
        <w:ind w:left="844" w:right="1080"/>
        <w:jc w:val="center"/>
        <w:rPr>
          <w:rFonts w:cs="David"/>
          <w:b/>
          <w:bCs/>
          <w:sz w:val="34"/>
          <w:szCs w:val="34"/>
          <w:u w:val="single"/>
          <w:rtl/>
        </w:rPr>
      </w:pPr>
    </w:p>
    <w:p w:rsidR="000767EE" w:rsidRPr="00083AFE" w:rsidRDefault="000767EE" w:rsidP="00EC3DEA">
      <w:pPr>
        <w:spacing w:line="360" w:lineRule="auto"/>
        <w:ind w:left="844" w:right="1080"/>
        <w:jc w:val="center"/>
        <w:rPr>
          <w:rFonts w:cs="David"/>
          <w:sz w:val="34"/>
          <w:szCs w:val="34"/>
        </w:rPr>
      </w:pPr>
      <w:r w:rsidRPr="00083AFE">
        <w:rPr>
          <w:rFonts w:cs="David" w:hint="cs"/>
          <w:b/>
          <w:bCs/>
          <w:sz w:val="34"/>
          <w:szCs w:val="34"/>
          <w:u w:val="single"/>
          <w:rtl/>
        </w:rPr>
        <w:t xml:space="preserve">המשך הוראת קבע </w:t>
      </w:r>
      <w:r>
        <w:rPr>
          <w:rFonts w:cs="David" w:hint="cs"/>
          <w:b/>
          <w:bCs/>
          <w:sz w:val="34"/>
          <w:szCs w:val="34"/>
          <w:u w:val="single"/>
          <w:rtl/>
        </w:rPr>
        <w:t xml:space="preserve">בכרטיס אשראי </w:t>
      </w:r>
      <w:r w:rsidRPr="00083AFE">
        <w:rPr>
          <w:rFonts w:cs="David" w:hint="cs"/>
          <w:b/>
          <w:bCs/>
          <w:sz w:val="34"/>
          <w:szCs w:val="34"/>
          <w:u w:val="single"/>
          <w:rtl/>
        </w:rPr>
        <w:t>לשנה"ל תשע"</w:t>
      </w:r>
      <w:r w:rsidR="00DC325E">
        <w:rPr>
          <w:rFonts w:cs="David" w:hint="cs"/>
          <w:b/>
          <w:bCs/>
          <w:sz w:val="34"/>
          <w:szCs w:val="34"/>
          <w:u w:val="single"/>
          <w:rtl/>
        </w:rPr>
        <w:t>ט</w:t>
      </w:r>
    </w:p>
    <w:p w:rsidR="000767EE" w:rsidRDefault="000767EE" w:rsidP="000767EE">
      <w:pPr>
        <w:spacing w:line="360" w:lineRule="auto"/>
        <w:ind w:left="844" w:right="1134"/>
        <w:jc w:val="center"/>
        <w:rPr>
          <w:rFonts w:cs="David"/>
          <w:sz w:val="28"/>
          <w:szCs w:val="28"/>
          <w:rtl/>
        </w:rPr>
      </w:pPr>
    </w:p>
    <w:p w:rsidR="000767EE" w:rsidRDefault="000767EE" w:rsidP="006F7D86">
      <w:pPr>
        <w:spacing w:line="360" w:lineRule="auto"/>
        <w:ind w:left="565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בהמשך להוראת הקבע שה</w:t>
      </w:r>
      <w:r w:rsidR="002A24B7">
        <w:rPr>
          <w:rFonts w:cs="David" w:hint="cs"/>
          <w:sz w:val="28"/>
          <w:szCs w:val="28"/>
          <w:rtl/>
        </w:rPr>
        <w:t>י</w:t>
      </w:r>
      <w:r>
        <w:rPr>
          <w:rFonts w:cs="David" w:hint="cs"/>
          <w:sz w:val="28"/>
          <w:szCs w:val="28"/>
          <w:rtl/>
        </w:rPr>
        <w:t>יתה לי בשנה"ל תשע"</w:t>
      </w:r>
      <w:r w:rsidR="006F7D86">
        <w:rPr>
          <w:rFonts w:cs="David" w:hint="cs"/>
          <w:sz w:val="28"/>
          <w:szCs w:val="28"/>
          <w:rtl/>
        </w:rPr>
        <w:t>ח</w:t>
      </w:r>
      <w:r>
        <w:rPr>
          <w:rFonts w:cs="David" w:hint="cs"/>
          <w:sz w:val="28"/>
          <w:szCs w:val="28"/>
          <w:rtl/>
        </w:rPr>
        <w:t>, הריני מבקש/ת להמשיך ולנכות</w:t>
      </w:r>
    </w:p>
    <w:p w:rsidR="000767EE" w:rsidRDefault="000767EE" w:rsidP="00EC3DEA">
      <w:pPr>
        <w:spacing w:line="360" w:lineRule="auto"/>
        <w:ind w:left="565"/>
        <w:rPr>
          <w:rFonts w:cs="David"/>
          <w:sz w:val="28"/>
          <w:szCs w:val="28"/>
          <w:rtl/>
        </w:rPr>
      </w:pPr>
      <w:r>
        <w:rPr>
          <w:rFonts w:cs="David"/>
          <w:sz w:val="28"/>
          <w:szCs w:val="28"/>
          <w:rtl/>
        </w:rPr>
        <w:br/>
      </w:r>
      <w:r>
        <w:rPr>
          <w:rFonts w:cs="David" w:hint="cs"/>
          <w:sz w:val="28"/>
          <w:szCs w:val="28"/>
          <w:rtl/>
        </w:rPr>
        <w:t xml:space="preserve">את שכר הלימוד מכרטיס האשראי </w:t>
      </w:r>
      <w:r w:rsidR="00EC3DEA">
        <w:rPr>
          <w:rFonts w:cs="David" w:hint="cs"/>
          <w:sz w:val="28"/>
          <w:szCs w:val="28"/>
          <w:rtl/>
        </w:rPr>
        <w:t>ה</w:t>
      </w:r>
      <w:r>
        <w:rPr>
          <w:rFonts w:cs="David" w:hint="cs"/>
          <w:sz w:val="28"/>
          <w:szCs w:val="28"/>
          <w:rtl/>
        </w:rPr>
        <w:t xml:space="preserve">מסתיים בספרות ________ </w:t>
      </w:r>
      <w:r w:rsidR="00EC3DEA">
        <w:rPr>
          <w:rFonts w:cs="David" w:hint="cs"/>
          <w:sz w:val="28"/>
          <w:szCs w:val="28"/>
          <w:rtl/>
        </w:rPr>
        <w:t>,</w:t>
      </w:r>
    </w:p>
    <w:p w:rsidR="000767EE" w:rsidRDefault="000767EE" w:rsidP="000767EE">
      <w:pPr>
        <w:spacing w:line="360" w:lineRule="auto"/>
        <w:ind w:left="565"/>
        <w:rPr>
          <w:rFonts w:cs="David"/>
          <w:sz w:val="28"/>
          <w:szCs w:val="28"/>
          <w:rtl/>
        </w:rPr>
      </w:pPr>
    </w:p>
    <w:p w:rsidR="000767EE" w:rsidRDefault="000767EE" w:rsidP="002A24B7">
      <w:pPr>
        <w:spacing w:line="360" w:lineRule="auto"/>
        <w:ind w:left="565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וזאת ב</w:t>
      </w:r>
      <w:r w:rsidR="00F677B2">
        <w:rPr>
          <w:rFonts w:cs="David" w:hint="cs"/>
          <w:sz w:val="28"/>
          <w:szCs w:val="28"/>
          <w:rtl/>
        </w:rPr>
        <w:t>-</w:t>
      </w:r>
      <w:r>
        <w:rPr>
          <w:rFonts w:cs="David" w:hint="cs"/>
          <w:sz w:val="28"/>
          <w:szCs w:val="28"/>
          <w:rtl/>
        </w:rPr>
        <w:t>______ תשלומים (נא לציין מספר תשלומים מ-1 ועד 10).</w:t>
      </w:r>
      <w:r>
        <w:rPr>
          <w:rFonts w:cs="David" w:hint="cs"/>
          <w:sz w:val="28"/>
          <w:szCs w:val="28"/>
          <w:rtl/>
        </w:rPr>
        <w:br/>
      </w:r>
    </w:p>
    <w:p w:rsidR="000767EE" w:rsidRDefault="000767EE" w:rsidP="002A24B7">
      <w:pPr>
        <w:spacing w:line="360" w:lineRule="auto"/>
        <w:ind w:left="565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הסכומים ינוכו כל חודש בתאריך  1 / 5 / 10 / 15 / 20 (נא הקף את התאריך המבוקש)</w:t>
      </w:r>
      <w:r w:rsidR="002A24B7">
        <w:rPr>
          <w:rFonts w:cs="David" w:hint="cs"/>
          <w:sz w:val="28"/>
          <w:szCs w:val="28"/>
          <w:rtl/>
        </w:rPr>
        <w:t>.</w:t>
      </w:r>
      <w:r>
        <w:rPr>
          <w:rFonts w:cs="David"/>
          <w:sz w:val="28"/>
          <w:szCs w:val="28"/>
          <w:rtl/>
        </w:rPr>
        <w:br/>
      </w:r>
    </w:p>
    <w:p w:rsidR="000767EE" w:rsidRDefault="000767EE" w:rsidP="000767EE">
      <w:pPr>
        <w:spacing w:line="360" w:lineRule="auto"/>
        <w:ind w:left="565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הסדר זה יישאר בתוקפו, אלא אם כן תקבלו ממני הנחייה אחרת.</w:t>
      </w:r>
    </w:p>
    <w:p w:rsidR="000767EE" w:rsidRDefault="000767EE" w:rsidP="000767EE">
      <w:pPr>
        <w:spacing w:line="360" w:lineRule="auto"/>
        <w:ind w:left="844" w:right="1080"/>
        <w:jc w:val="center"/>
        <w:rPr>
          <w:rFonts w:cs="David"/>
          <w:sz w:val="28"/>
          <w:szCs w:val="28"/>
          <w:rtl/>
        </w:rPr>
      </w:pPr>
    </w:p>
    <w:p w:rsidR="000767EE" w:rsidRDefault="000767EE" w:rsidP="000767EE">
      <w:pPr>
        <w:spacing w:line="360" w:lineRule="auto"/>
        <w:ind w:left="844" w:right="1080"/>
        <w:jc w:val="center"/>
        <w:rPr>
          <w:rFonts w:cs="David"/>
          <w:sz w:val="28"/>
          <w:szCs w:val="28"/>
          <w:rtl/>
        </w:rPr>
      </w:pPr>
    </w:p>
    <w:p w:rsidR="000767EE" w:rsidRDefault="000767EE" w:rsidP="000767EE">
      <w:pPr>
        <w:spacing w:line="360" w:lineRule="auto"/>
        <w:ind w:left="844" w:right="1080"/>
        <w:jc w:val="center"/>
        <w:rPr>
          <w:rFonts w:cs="David"/>
          <w:sz w:val="28"/>
          <w:szCs w:val="28"/>
          <w:rtl/>
        </w:rPr>
      </w:pPr>
      <w:r w:rsidRPr="00083AFE">
        <w:rPr>
          <w:rFonts w:cs="David" w:hint="cs"/>
          <w:b/>
          <w:bCs/>
          <w:sz w:val="28"/>
          <w:szCs w:val="28"/>
          <w:rtl/>
        </w:rPr>
        <w:t>לתשומת לב</w:t>
      </w:r>
      <w:r>
        <w:rPr>
          <w:rFonts w:cs="David" w:hint="cs"/>
          <w:sz w:val="28"/>
          <w:szCs w:val="28"/>
          <w:rtl/>
        </w:rPr>
        <w:t>: אין לבטל הוראת קבע, אלא בת</w:t>
      </w:r>
      <w:r w:rsidR="002A24B7">
        <w:rPr>
          <w:rFonts w:cs="David" w:hint="cs"/>
          <w:sz w:val="28"/>
          <w:szCs w:val="28"/>
          <w:rtl/>
        </w:rPr>
        <w:t>י</w:t>
      </w:r>
      <w:r>
        <w:rPr>
          <w:rFonts w:cs="David" w:hint="cs"/>
          <w:sz w:val="28"/>
          <w:szCs w:val="28"/>
          <w:rtl/>
        </w:rPr>
        <w:t>אום עם מזכירות המכללה.</w:t>
      </w:r>
    </w:p>
    <w:p w:rsidR="000767EE" w:rsidRDefault="000767EE" w:rsidP="000767EE">
      <w:pPr>
        <w:spacing w:line="360" w:lineRule="auto"/>
        <w:ind w:left="844" w:right="1080"/>
        <w:jc w:val="center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כל שינוי בהוראת הקבע, יעשה כשבועיים לפחות לפני מועד הגבייה.</w:t>
      </w:r>
    </w:p>
    <w:p w:rsidR="000767EE" w:rsidRDefault="000767EE" w:rsidP="000767EE">
      <w:pPr>
        <w:spacing w:line="360" w:lineRule="auto"/>
        <w:ind w:left="844" w:right="1080"/>
        <w:jc w:val="center"/>
        <w:rPr>
          <w:rFonts w:cs="David"/>
          <w:sz w:val="28"/>
          <w:szCs w:val="28"/>
          <w:rtl/>
        </w:rPr>
      </w:pPr>
      <w:bookmarkStart w:id="0" w:name="_GoBack"/>
      <w:bookmarkEnd w:id="0"/>
    </w:p>
    <w:p w:rsidR="002A24B7" w:rsidRDefault="002A24B7" w:rsidP="000767EE">
      <w:pPr>
        <w:spacing w:line="360" w:lineRule="auto"/>
        <w:ind w:left="844" w:right="1080"/>
        <w:jc w:val="center"/>
        <w:rPr>
          <w:rFonts w:cs="David"/>
          <w:sz w:val="28"/>
          <w:szCs w:val="28"/>
          <w:rtl/>
        </w:rPr>
      </w:pPr>
    </w:p>
    <w:p w:rsidR="002A24B7" w:rsidRDefault="002A24B7" w:rsidP="000767EE">
      <w:pPr>
        <w:spacing w:line="360" w:lineRule="auto"/>
        <w:ind w:left="844" w:right="1080"/>
        <w:jc w:val="center"/>
        <w:rPr>
          <w:rFonts w:cs="David"/>
          <w:sz w:val="28"/>
          <w:szCs w:val="28"/>
          <w:rtl/>
        </w:rPr>
      </w:pPr>
    </w:p>
    <w:tbl>
      <w:tblPr>
        <w:tblStyle w:val="aa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82"/>
        <w:gridCol w:w="343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163"/>
      </w:tblGrid>
      <w:tr w:rsidR="002A24B7" w:rsidRPr="002A24B7" w:rsidTr="002A24B7">
        <w:trPr>
          <w:trHeight w:val="454"/>
          <w:jc w:val="center"/>
        </w:trPr>
        <w:tc>
          <w:tcPr>
            <w:tcW w:w="2682" w:type="dxa"/>
            <w:vAlign w:val="center"/>
          </w:tcPr>
          <w:p w:rsidR="002A24B7" w:rsidRPr="002A24B7" w:rsidRDefault="002A24B7" w:rsidP="002A24B7">
            <w:pPr>
              <w:jc w:val="center"/>
              <w:rPr>
                <w:rFonts w:cs="David"/>
                <w:b/>
                <w:bCs/>
                <w:rtl/>
              </w:rPr>
            </w:pPr>
            <w:r w:rsidRPr="002A24B7">
              <w:rPr>
                <w:rFonts w:cs="David" w:hint="cs"/>
                <w:b/>
                <w:bCs/>
                <w:rtl/>
              </w:rPr>
              <w:t>שם הסטודנט/</w:t>
            </w:r>
            <w:proofErr w:type="spellStart"/>
            <w:r w:rsidRPr="002A24B7">
              <w:rPr>
                <w:rFonts w:cs="David" w:hint="cs"/>
                <w:b/>
                <w:bCs/>
                <w:rtl/>
              </w:rPr>
              <w:t>ית</w:t>
            </w:r>
            <w:proofErr w:type="spellEnd"/>
          </w:p>
        </w:tc>
        <w:tc>
          <w:tcPr>
            <w:tcW w:w="3783" w:type="dxa"/>
            <w:gridSpan w:val="11"/>
            <w:vAlign w:val="center"/>
          </w:tcPr>
          <w:p w:rsidR="002A24B7" w:rsidRPr="002A24B7" w:rsidRDefault="002A24B7" w:rsidP="002A24B7">
            <w:pPr>
              <w:jc w:val="center"/>
              <w:rPr>
                <w:rFonts w:cs="David"/>
                <w:b/>
                <w:bCs/>
                <w:rtl/>
              </w:rPr>
            </w:pPr>
            <w:r w:rsidRPr="002A24B7">
              <w:rPr>
                <w:rFonts w:cs="David" w:hint="cs"/>
                <w:b/>
                <w:bCs/>
                <w:rtl/>
              </w:rPr>
              <w:t>תעודת זהות</w:t>
            </w:r>
          </w:p>
        </w:tc>
        <w:tc>
          <w:tcPr>
            <w:tcW w:w="3163" w:type="dxa"/>
            <w:vAlign w:val="center"/>
          </w:tcPr>
          <w:p w:rsidR="002A24B7" w:rsidRPr="002A24B7" w:rsidRDefault="002A24B7" w:rsidP="002A24B7">
            <w:pPr>
              <w:jc w:val="center"/>
              <w:rPr>
                <w:rFonts w:cs="David"/>
                <w:b/>
                <w:bCs/>
                <w:rtl/>
              </w:rPr>
            </w:pPr>
            <w:r w:rsidRPr="002A24B7">
              <w:rPr>
                <w:rFonts w:cs="David" w:hint="cs"/>
                <w:b/>
                <w:bCs/>
                <w:rtl/>
              </w:rPr>
              <w:t>שנה פדגוגית</w:t>
            </w:r>
          </w:p>
        </w:tc>
      </w:tr>
      <w:tr w:rsidR="002A24B7" w:rsidRPr="002A24B7" w:rsidTr="002A24B7">
        <w:trPr>
          <w:trHeight w:val="454"/>
          <w:jc w:val="center"/>
        </w:trPr>
        <w:tc>
          <w:tcPr>
            <w:tcW w:w="2682" w:type="dxa"/>
          </w:tcPr>
          <w:p w:rsidR="002A24B7" w:rsidRPr="002A24B7" w:rsidRDefault="002A24B7" w:rsidP="002A24B7">
            <w:pPr>
              <w:rPr>
                <w:rFonts w:cs="David"/>
                <w:rtl/>
              </w:rPr>
            </w:pPr>
          </w:p>
        </w:tc>
        <w:tc>
          <w:tcPr>
            <w:tcW w:w="343" w:type="dxa"/>
            <w:vAlign w:val="center"/>
          </w:tcPr>
          <w:p w:rsidR="002A24B7" w:rsidRPr="002A24B7" w:rsidRDefault="002A24B7" w:rsidP="002A24B7">
            <w:pPr>
              <w:jc w:val="center"/>
              <w:rPr>
                <w:rFonts w:cs="David"/>
                <w:rtl/>
              </w:rPr>
            </w:pPr>
          </w:p>
        </w:tc>
        <w:tc>
          <w:tcPr>
            <w:tcW w:w="344" w:type="dxa"/>
            <w:vAlign w:val="center"/>
          </w:tcPr>
          <w:p w:rsidR="002A24B7" w:rsidRPr="002A24B7" w:rsidRDefault="002A24B7" w:rsidP="002A24B7">
            <w:pPr>
              <w:jc w:val="center"/>
              <w:rPr>
                <w:rFonts w:cs="David"/>
                <w:rtl/>
              </w:rPr>
            </w:pPr>
            <w:r w:rsidRPr="002A24B7">
              <w:rPr>
                <w:rFonts w:cs="David" w:hint="cs"/>
                <w:rtl/>
              </w:rPr>
              <w:t>-</w:t>
            </w:r>
          </w:p>
        </w:tc>
        <w:tc>
          <w:tcPr>
            <w:tcW w:w="344" w:type="dxa"/>
            <w:vAlign w:val="center"/>
          </w:tcPr>
          <w:p w:rsidR="002A24B7" w:rsidRPr="002A24B7" w:rsidRDefault="002A24B7" w:rsidP="002A24B7">
            <w:pPr>
              <w:jc w:val="center"/>
              <w:rPr>
                <w:rFonts w:cs="David"/>
                <w:rtl/>
              </w:rPr>
            </w:pPr>
          </w:p>
        </w:tc>
        <w:tc>
          <w:tcPr>
            <w:tcW w:w="344" w:type="dxa"/>
            <w:vAlign w:val="center"/>
          </w:tcPr>
          <w:p w:rsidR="002A24B7" w:rsidRPr="002A24B7" w:rsidRDefault="002A24B7" w:rsidP="002A24B7">
            <w:pPr>
              <w:jc w:val="center"/>
              <w:rPr>
                <w:rFonts w:cs="David"/>
                <w:rtl/>
              </w:rPr>
            </w:pPr>
          </w:p>
        </w:tc>
        <w:tc>
          <w:tcPr>
            <w:tcW w:w="344" w:type="dxa"/>
            <w:vAlign w:val="center"/>
          </w:tcPr>
          <w:p w:rsidR="002A24B7" w:rsidRPr="002A24B7" w:rsidRDefault="002A24B7" w:rsidP="002A24B7">
            <w:pPr>
              <w:jc w:val="center"/>
              <w:rPr>
                <w:rFonts w:cs="David"/>
                <w:rtl/>
              </w:rPr>
            </w:pPr>
          </w:p>
        </w:tc>
        <w:tc>
          <w:tcPr>
            <w:tcW w:w="344" w:type="dxa"/>
            <w:vAlign w:val="center"/>
          </w:tcPr>
          <w:p w:rsidR="002A24B7" w:rsidRPr="002A24B7" w:rsidRDefault="002A24B7" w:rsidP="002A24B7">
            <w:pPr>
              <w:jc w:val="center"/>
              <w:rPr>
                <w:rFonts w:cs="David"/>
                <w:rtl/>
              </w:rPr>
            </w:pPr>
          </w:p>
        </w:tc>
        <w:tc>
          <w:tcPr>
            <w:tcW w:w="344" w:type="dxa"/>
            <w:vAlign w:val="center"/>
          </w:tcPr>
          <w:p w:rsidR="002A24B7" w:rsidRPr="002A24B7" w:rsidRDefault="002A24B7" w:rsidP="002A24B7">
            <w:pPr>
              <w:jc w:val="center"/>
              <w:rPr>
                <w:rFonts w:cs="David"/>
                <w:rtl/>
              </w:rPr>
            </w:pPr>
          </w:p>
        </w:tc>
        <w:tc>
          <w:tcPr>
            <w:tcW w:w="344" w:type="dxa"/>
            <w:vAlign w:val="center"/>
          </w:tcPr>
          <w:p w:rsidR="002A24B7" w:rsidRPr="002A24B7" w:rsidRDefault="002A24B7" w:rsidP="002A24B7">
            <w:pPr>
              <w:jc w:val="center"/>
              <w:rPr>
                <w:rFonts w:cs="David"/>
                <w:rtl/>
              </w:rPr>
            </w:pPr>
          </w:p>
        </w:tc>
        <w:tc>
          <w:tcPr>
            <w:tcW w:w="344" w:type="dxa"/>
            <w:vAlign w:val="center"/>
          </w:tcPr>
          <w:p w:rsidR="002A24B7" w:rsidRPr="002A24B7" w:rsidRDefault="002A24B7" w:rsidP="002A24B7">
            <w:pPr>
              <w:jc w:val="center"/>
              <w:rPr>
                <w:rFonts w:cs="David"/>
                <w:rtl/>
              </w:rPr>
            </w:pPr>
          </w:p>
        </w:tc>
        <w:tc>
          <w:tcPr>
            <w:tcW w:w="344" w:type="dxa"/>
            <w:vAlign w:val="center"/>
          </w:tcPr>
          <w:p w:rsidR="002A24B7" w:rsidRPr="002A24B7" w:rsidRDefault="002A24B7" w:rsidP="002A24B7">
            <w:pPr>
              <w:jc w:val="center"/>
              <w:rPr>
                <w:rFonts w:cs="David"/>
                <w:rtl/>
              </w:rPr>
            </w:pPr>
            <w:r w:rsidRPr="002A24B7">
              <w:rPr>
                <w:rFonts w:cs="David" w:hint="cs"/>
                <w:rtl/>
              </w:rPr>
              <w:t>-</w:t>
            </w:r>
          </w:p>
        </w:tc>
        <w:tc>
          <w:tcPr>
            <w:tcW w:w="344" w:type="dxa"/>
            <w:vAlign w:val="center"/>
          </w:tcPr>
          <w:p w:rsidR="002A24B7" w:rsidRPr="002A24B7" w:rsidRDefault="002A24B7" w:rsidP="002A24B7">
            <w:pPr>
              <w:jc w:val="center"/>
              <w:rPr>
                <w:rFonts w:cs="David"/>
                <w:rtl/>
              </w:rPr>
            </w:pPr>
          </w:p>
        </w:tc>
        <w:tc>
          <w:tcPr>
            <w:tcW w:w="3163" w:type="dxa"/>
          </w:tcPr>
          <w:p w:rsidR="002A24B7" w:rsidRPr="002A24B7" w:rsidRDefault="002A24B7" w:rsidP="002A24B7">
            <w:pPr>
              <w:rPr>
                <w:rFonts w:cs="David"/>
                <w:rtl/>
              </w:rPr>
            </w:pPr>
          </w:p>
        </w:tc>
      </w:tr>
    </w:tbl>
    <w:p w:rsidR="002A24B7" w:rsidRDefault="002A24B7"/>
    <w:tbl>
      <w:tblPr>
        <w:tblStyle w:val="aa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875"/>
        <w:gridCol w:w="3518"/>
        <w:gridCol w:w="2053"/>
        <w:gridCol w:w="840"/>
        <w:gridCol w:w="2352"/>
      </w:tblGrid>
      <w:tr w:rsidR="002A24B7" w:rsidRPr="002A24B7" w:rsidTr="002A24B7">
        <w:trPr>
          <w:trHeight w:val="454"/>
          <w:jc w:val="center"/>
        </w:trPr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24B7" w:rsidRPr="002A24B7" w:rsidRDefault="002A24B7" w:rsidP="002A24B7">
            <w:pPr>
              <w:rPr>
                <w:rFonts w:cs="David"/>
                <w:rtl/>
              </w:rPr>
            </w:pPr>
            <w:r w:rsidRPr="002A24B7">
              <w:rPr>
                <w:rFonts w:cs="David" w:hint="cs"/>
                <w:rtl/>
              </w:rPr>
              <w:t>חתימה</w:t>
            </w:r>
          </w:p>
        </w:tc>
        <w:tc>
          <w:tcPr>
            <w:tcW w:w="3518" w:type="dxa"/>
            <w:tcBorders>
              <w:top w:val="nil"/>
              <w:left w:val="nil"/>
              <w:right w:val="nil"/>
            </w:tcBorders>
            <w:vAlign w:val="bottom"/>
          </w:tcPr>
          <w:p w:rsidR="002A24B7" w:rsidRPr="002A24B7" w:rsidRDefault="002A24B7" w:rsidP="002A24B7">
            <w:pPr>
              <w:rPr>
                <w:rFonts w:cs="David"/>
                <w:rtl/>
              </w:rPr>
            </w:pP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24B7" w:rsidRPr="002A24B7" w:rsidRDefault="002A24B7" w:rsidP="002A24B7">
            <w:pPr>
              <w:rPr>
                <w:rFonts w:cs="David"/>
                <w:rtl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24B7" w:rsidRPr="002A24B7" w:rsidRDefault="002A24B7" w:rsidP="002A24B7">
            <w:pPr>
              <w:rPr>
                <w:rFonts w:cs="David"/>
                <w:rtl/>
              </w:rPr>
            </w:pPr>
            <w:r w:rsidRPr="002A24B7">
              <w:rPr>
                <w:rFonts w:cs="David" w:hint="cs"/>
                <w:rtl/>
              </w:rPr>
              <w:t>תאריך</w:t>
            </w:r>
          </w:p>
        </w:tc>
        <w:tc>
          <w:tcPr>
            <w:tcW w:w="2352" w:type="dxa"/>
            <w:tcBorders>
              <w:top w:val="nil"/>
              <w:left w:val="nil"/>
              <w:right w:val="nil"/>
            </w:tcBorders>
            <w:vAlign w:val="bottom"/>
          </w:tcPr>
          <w:p w:rsidR="002A24B7" w:rsidRPr="002A24B7" w:rsidRDefault="002A24B7" w:rsidP="002A24B7">
            <w:pPr>
              <w:rPr>
                <w:rFonts w:cs="David"/>
                <w:rtl/>
              </w:rPr>
            </w:pPr>
          </w:p>
        </w:tc>
      </w:tr>
    </w:tbl>
    <w:p w:rsidR="000767EE" w:rsidRDefault="000767EE" w:rsidP="000767EE">
      <w:pPr>
        <w:spacing w:line="360" w:lineRule="auto"/>
        <w:ind w:left="844" w:right="1080"/>
        <w:jc w:val="center"/>
        <w:rPr>
          <w:rFonts w:cs="David"/>
          <w:sz w:val="28"/>
          <w:szCs w:val="28"/>
          <w:rtl/>
        </w:rPr>
      </w:pPr>
    </w:p>
    <w:p w:rsidR="002A24B7" w:rsidRDefault="002A24B7" w:rsidP="000767EE">
      <w:pPr>
        <w:spacing w:line="360" w:lineRule="auto"/>
        <w:ind w:left="844" w:right="1080"/>
        <w:jc w:val="center"/>
        <w:rPr>
          <w:rFonts w:cs="David"/>
          <w:b/>
          <w:bCs/>
          <w:sz w:val="28"/>
          <w:szCs w:val="28"/>
          <w:rtl/>
        </w:rPr>
      </w:pPr>
    </w:p>
    <w:p w:rsidR="002A24B7" w:rsidRDefault="002A24B7" w:rsidP="000767EE">
      <w:pPr>
        <w:spacing w:line="360" w:lineRule="auto"/>
        <w:ind w:left="844" w:right="1080"/>
        <w:jc w:val="center"/>
        <w:rPr>
          <w:rFonts w:cs="David"/>
          <w:b/>
          <w:bCs/>
          <w:sz w:val="28"/>
          <w:szCs w:val="28"/>
          <w:rtl/>
        </w:rPr>
      </w:pPr>
    </w:p>
    <w:p w:rsidR="002A24B7" w:rsidRDefault="002A24B7" w:rsidP="000767EE">
      <w:pPr>
        <w:spacing w:line="360" w:lineRule="auto"/>
        <w:ind w:left="844" w:right="1080"/>
        <w:jc w:val="center"/>
        <w:rPr>
          <w:rFonts w:cs="David"/>
          <w:b/>
          <w:bCs/>
          <w:sz w:val="28"/>
          <w:szCs w:val="28"/>
          <w:rtl/>
        </w:rPr>
      </w:pPr>
    </w:p>
    <w:p w:rsidR="002A24B7" w:rsidRDefault="002A24B7" w:rsidP="000767EE">
      <w:pPr>
        <w:spacing w:line="360" w:lineRule="auto"/>
        <w:ind w:left="844" w:right="1080"/>
        <w:jc w:val="center"/>
        <w:rPr>
          <w:rFonts w:cs="David"/>
          <w:b/>
          <w:bCs/>
          <w:sz w:val="28"/>
          <w:szCs w:val="28"/>
          <w:rtl/>
        </w:rPr>
      </w:pPr>
    </w:p>
    <w:p w:rsidR="00404D8A" w:rsidRPr="000767EE" w:rsidRDefault="000767EE" w:rsidP="00D225CD">
      <w:pPr>
        <w:spacing w:line="360" w:lineRule="auto"/>
        <w:ind w:left="844" w:right="1080"/>
        <w:jc w:val="center"/>
        <w:rPr>
          <w:rFonts w:cs="David"/>
          <w:sz w:val="28"/>
          <w:szCs w:val="28"/>
          <w:rtl/>
        </w:rPr>
      </w:pPr>
      <w:r w:rsidRPr="002A24B7">
        <w:rPr>
          <w:rFonts w:cs="David" w:hint="cs"/>
          <w:b/>
          <w:bCs/>
          <w:rtl/>
        </w:rPr>
        <w:t>מיועד למזכירות:</w:t>
      </w:r>
      <w:r w:rsidRPr="002A24B7">
        <w:rPr>
          <w:rFonts w:cs="David" w:hint="cs"/>
          <w:rtl/>
        </w:rPr>
        <w:t xml:space="preserve"> תאריך הקלדת הבקשה להמשך הוראת הקבע ______</w:t>
      </w:r>
    </w:p>
    <w:sectPr w:rsidR="00404D8A" w:rsidRPr="000767EE" w:rsidSect="00F331A6">
      <w:headerReference w:type="default" r:id="rId6"/>
      <w:pgSz w:w="11906" w:h="16838" w:code="9"/>
      <w:pgMar w:top="2835" w:right="1134" w:bottom="1134" w:left="1134" w:header="709" w:footer="709" w:gutter="0"/>
      <w:paperSrc w:first="7" w:other="7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3B0E" w:rsidRDefault="00A03B0E" w:rsidP="00404D8A">
      <w:r>
        <w:separator/>
      </w:r>
    </w:p>
  </w:endnote>
  <w:endnote w:type="continuationSeparator" w:id="0">
    <w:p w:rsidR="00A03B0E" w:rsidRDefault="00A03B0E" w:rsidP="00404D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3B0E" w:rsidRDefault="00A03B0E" w:rsidP="00404D8A">
      <w:r>
        <w:separator/>
      </w:r>
    </w:p>
  </w:footnote>
  <w:footnote w:type="continuationSeparator" w:id="0">
    <w:p w:rsidR="00A03B0E" w:rsidRDefault="00A03B0E" w:rsidP="00404D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B3" w:rsidRDefault="00C327B3">
    <w:pPr>
      <w:pStyle w:val="a4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-754380</wp:posOffset>
          </wp:positionH>
          <wp:positionV relativeFrom="paragraph">
            <wp:posOffset>-390525</wp:posOffset>
          </wp:positionV>
          <wp:extent cx="7578725" cy="1635760"/>
          <wp:effectExtent l="0" t="0" r="3175" b="2540"/>
          <wp:wrapNone/>
          <wp:docPr id="1" name="תמונה 1" descr="C:\Users\sherut\AppData\Local\Microsoft\Windows\INetCache\Content.Word\נייר מכתבים חד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herut\AppData\Local\Microsoft\Windows\INetCache\Content.Word\נייר מכתבים חדש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75" t="3998" r="8922" b="81415"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63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04D8A" w:rsidRDefault="00404D8A">
    <w:pPr>
      <w:pStyle w:val="a4"/>
      <w:rPr>
        <w:rtl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attachedTemplate r:id="rId1"/>
  <w:revisionView w:inkAnnotation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7EE"/>
    <w:rsid w:val="00004890"/>
    <w:rsid w:val="00007E62"/>
    <w:rsid w:val="000309F0"/>
    <w:rsid w:val="00032699"/>
    <w:rsid w:val="00032B0C"/>
    <w:rsid w:val="000342EC"/>
    <w:rsid w:val="00036B8E"/>
    <w:rsid w:val="00041223"/>
    <w:rsid w:val="0004501F"/>
    <w:rsid w:val="0004503D"/>
    <w:rsid w:val="00066781"/>
    <w:rsid w:val="00067D27"/>
    <w:rsid w:val="00071790"/>
    <w:rsid w:val="000743AB"/>
    <w:rsid w:val="000767EE"/>
    <w:rsid w:val="000957B3"/>
    <w:rsid w:val="0009658D"/>
    <w:rsid w:val="000A47C6"/>
    <w:rsid w:val="000A7BCC"/>
    <w:rsid w:val="000B07BE"/>
    <w:rsid w:val="000B507C"/>
    <w:rsid w:val="000C43E9"/>
    <w:rsid w:val="000C7B2F"/>
    <w:rsid w:val="000D254B"/>
    <w:rsid w:val="000F023B"/>
    <w:rsid w:val="000F0652"/>
    <w:rsid w:val="001107E5"/>
    <w:rsid w:val="00115889"/>
    <w:rsid w:val="00127F2C"/>
    <w:rsid w:val="0013053F"/>
    <w:rsid w:val="00132038"/>
    <w:rsid w:val="00132CAD"/>
    <w:rsid w:val="001515E3"/>
    <w:rsid w:val="00152F14"/>
    <w:rsid w:val="00153C57"/>
    <w:rsid w:val="00154C49"/>
    <w:rsid w:val="001629FA"/>
    <w:rsid w:val="001630F7"/>
    <w:rsid w:val="00163E0C"/>
    <w:rsid w:val="0016635E"/>
    <w:rsid w:val="001730DB"/>
    <w:rsid w:val="00174582"/>
    <w:rsid w:val="001838C4"/>
    <w:rsid w:val="00184841"/>
    <w:rsid w:val="001900DC"/>
    <w:rsid w:val="001A79E1"/>
    <w:rsid w:val="001B2168"/>
    <w:rsid w:val="001C004D"/>
    <w:rsid w:val="001C1F6D"/>
    <w:rsid w:val="001C5441"/>
    <w:rsid w:val="001C7B14"/>
    <w:rsid w:val="001D362B"/>
    <w:rsid w:val="001E77B1"/>
    <w:rsid w:val="001F09EE"/>
    <w:rsid w:val="001F3473"/>
    <w:rsid w:val="002123DE"/>
    <w:rsid w:val="00215395"/>
    <w:rsid w:val="0023585A"/>
    <w:rsid w:val="00242D53"/>
    <w:rsid w:val="002453D2"/>
    <w:rsid w:val="00245DC3"/>
    <w:rsid w:val="002464AB"/>
    <w:rsid w:val="002501D8"/>
    <w:rsid w:val="00253173"/>
    <w:rsid w:val="00254049"/>
    <w:rsid w:val="00265933"/>
    <w:rsid w:val="00270C15"/>
    <w:rsid w:val="00277A78"/>
    <w:rsid w:val="002847A2"/>
    <w:rsid w:val="00290D56"/>
    <w:rsid w:val="002912FB"/>
    <w:rsid w:val="0029329D"/>
    <w:rsid w:val="002A1B3F"/>
    <w:rsid w:val="002A24B7"/>
    <w:rsid w:val="002B0424"/>
    <w:rsid w:val="002B2A81"/>
    <w:rsid w:val="002B6EEF"/>
    <w:rsid w:val="002D3671"/>
    <w:rsid w:val="002D3A28"/>
    <w:rsid w:val="002D7121"/>
    <w:rsid w:val="002E04D4"/>
    <w:rsid w:val="002E37E1"/>
    <w:rsid w:val="002F0486"/>
    <w:rsid w:val="002F22A9"/>
    <w:rsid w:val="003228C3"/>
    <w:rsid w:val="00327818"/>
    <w:rsid w:val="003323AF"/>
    <w:rsid w:val="00336E7E"/>
    <w:rsid w:val="00340FF2"/>
    <w:rsid w:val="00345B2E"/>
    <w:rsid w:val="0034631D"/>
    <w:rsid w:val="00351BB5"/>
    <w:rsid w:val="003678EA"/>
    <w:rsid w:val="0037483C"/>
    <w:rsid w:val="00375996"/>
    <w:rsid w:val="00375F07"/>
    <w:rsid w:val="00381BBD"/>
    <w:rsid w:val="0039087F"/>
    <w:rsid w:val="0039587F"/>
    <w:rsid w:val="003A0D5A"/>
    <w:rsid w:val="003A4738"/>
    <w:rsid w:val="003B29DA"/>
    <w:rsid w:val="003C336D"/>
    <w:rsid w:val="003C3ADE"/>
    <w:rsid w:val="003D7FD5"/>
    <w:rsid w:val="0040222E"/>
    <w:rsid w:val="004040AF"/>
    <w:rsid w:val="00404D8A"/>
    <w:rsid w:val="00411EAA"/>
    <w:rsid w:val="0041220A"/>
    <w:rsid w:val="0041653A"/>
    <w:rsid w:val="0042775C"/>
    <w:rsid w:val="004325BA"/>
    <w:rsid w:val="00441C07"/>
    <w:rsid w:val="00444D6C"/>
    <w:rsid w:val="00454C6A"/>
    <w:rsid w:val="0046023B"/>
    <w:rsid w:val="00460E8E"/>
    <w:rsid w:val="004626AB"/>
    <w:rsid w:val="00481505"/>
    <w:rsid w:val="0049708C"/>
    <w:rsid w:val="004A13A0"/>
    <w:rsid w:val="004A21B5"/>
    <w:rsid w:val="004A5D73"/>
    <w:rsid w:val="004B3EC3"/>
    <w:rsid w:val="004B7C7C"/>
    <w:rsid w:val="004C4614"/>
    <w:rsid w:val="004C69C7"/>
    <w:rsid w:val="004E0AF5"/>
    <w:rsid w:val="004E1F84"/>
    <w:rsid w:val="005006B0"/>
    <w:rsid w:val="00501E93"/>
    <w:rsid w:val="00502D88"/>
    <w:rsid w:val="00510563"/>
    <w:rsid w:val="00511265"/>
    <w:rsid w:val="0052070B"/>
    <w:rsid w:val="00523033"/>
    <w:rsid w:val="00543C02"/>
    <w:rsid w:val="00551B24"/>
    <w:rsid w:val="00576538"/>
    <w:rsid w:val="005900E0"/>
    <w:rsid w:val="00592C37"/>
    <w:rsid w:val="005942E9"/>
    <w:rsid w:val="005B222B"/>
    <w:rsid w:val="005C54D6"/>
    <w:rsid w:val="005C7BC6"/>
    <w:rsid w:val="005E01F3"/>
    <w:rsid w:val="005E0756"/>
    <w:rsid w:val="005F422C"/>
    <w:rsid w:val="006033F3"/>
    <w:rsid w:val="00610D90"/>
    <w:rsid w:val="00612E29"/>
    <w:rsid w:val="006160AA"/>
    <w:rsid w:val="00621165"/>
    <w:rsid w:val="006424E9"/>
    <w:rsid w:val="0064311B"/>
    <w:rsid w:val="00647ECE"/>
    <w:rsid w:val="0065477F"/>
    <w:rsid w:val="0067520E"/>
    <w:rsid w:val="0069362B"/>
    <w:rsid w:val="00695736"/>
    <w:rsid w:val="006A26AB"/>
    <w:rsid w:val="006A3AA6"/>
    <w:rsid w:val="006A4685"/>
    <w:rsid w:val="006B18CE"/>
    <w:rsid w:val="006C0F23"/>
    <w:rsid w:val="006D0168"/>
    <w:rsid w:val="006E5583"/>
    <w:rsid w:val="006F4DEE"/>
    <w:rsid w:val="006F7D86"/>
    <w:rsid w:val="00711C24"/>
    <w:rsid w:val="00741C24"/>
    <w:rsid w:val="007517E5"/>
    <w:rsid w:val="00761C05"/>
    <w:rsid w:val="0076396A"/>
    <w:rsid w:val="007646D0"/>
    <w:rsid w:val="00781E6C"/>
    <w:rsid w:val="00783AAD"/>
    <w:rsid w:val="00793B13"/>
    <w:rsid w:val="007A159E"/>
    <w:rsid w:val="007A239D"/>
    <w:rsid w:val="007A5CBC"/>
    <w:rsid w:val="007A7516"/>
    <w:rsid w:val="007B2592"/>
    <w:rsid w:val="007C4554"/>
    <w:rsid w:val="007D6012"/>
    <w:rsid w:val="007F70A5"/>
    <w:rsid w:val="007F7A79"/>
    <w:rsid w:val="008053EB"/>
    <w:rsid w:val="0080695A"/>
    <w:rsid w:val="008073DD"/>
    <w:rsid w:val="0081371B"/>
    <w:rsid w:val="008163A0"/>
    <w:rsid w:val="00820BA2"/>
    <w:rsid w:val="00823A88"/>
    <w:rsid w:val="00825900"/>
    <w:rsid w:val="0082669F"/>
    <w:rsid w:val="00833544"/>
    <w:rsid w:val="00843291"/>
    <w:rsid w:val="00843C01"/>
    <w:rsid w:val="0085175E"/>
    <w:rsid w:val="00865805"/>
    <w:rsid w:val="0087058C"/>
    <w:rsid w:val="00876F07"/>
    <w:rsid w:val="00880140"/>
    <w:rsid w:val="0088669D"/>
    <w:rsid w:val="008A4391"/>
    <w:rsid w:val="008B4736"/>
    <w:rsid w:val="008B64B0"/>
    <w:rsid w:val="008C47D0"/>
    <w:rsid w:val="008C4F82"/>
    <w:rsid w:val="008D669D"/>
    <w:rsid w:val="008E2AF3"/>
    <w:rsid w:val="008E6C95"/>
    <w:rsid w:val="009014B9"/>
    <w:rsid w:val="009023CD"/>
    <w:rsid w:val="00902B19"/>
    <w:rsid w:val="00903056"/>
    <w:rsid w:val="0090605B"/>
    <w:rsid w:val="00907BC1"/>
    <w:rsid w:val="009163E2"/>
    <w:rsid w:val="00933C7C"/>
    <w:rsid w:val="0094286D"/>
    <w:rsid w:val="00943CA6"/>
    <w:rsid w:val="009554CA"/>
    <w:rsid w:val="00962C75"/>
    <w:rsid w:val="0096316F"/>
    <w:rsid w:val="009631DE"/>
    <w:rsid w:val="00970C10"/>
    <w:rsid w:val="009741FC"/>
    <w:rsid w:val="00977894"/>
    <w:rsid w:val="00977976"/>
    <w:rsid w:val="0098019C"/>
    <w:rsid w:val="00990BA8"/>
    <w:rsid w:val="00994DC8"/>
    <w:rsid w:val="009D1394"/>
    <w:rsid w:val="009D232E"/>
    <w:rsid w:val="009F057A"/>
    <w:rsid w:val="00A03B0E"/>
    <w:rsid w:val="00A0482A"/>
    <w:rsid w:val="00A168BF"/>
    <w:rsid w:val="00A17266"/>
    <w:rsid w:val="00A212B0"/>
    <w:rsid w:val="00A21820"/>
    <w:rsid w:val="00A30BE1"/>
    <w:rsid w:val="00A362F9"/>
    <w:rsid w:val="00A40FA7"/>
    <w:rsid w:val="00A47E06"/>
    <w:rsid w:val="00A52B2C"/>
    <w:rsid w:val="00A55AD3"/>
    <w:rsid w:val="00A8206D"/>
    <w:rsid w:val="00A82910"/>
    <w:rsid w:val="00A85508"/>
    <w:rsid w:val="00A96A84"/>
    <w:rsid w:val="00AA0081"/>
    <w:rsid w:val="00AA3103"/>
    <w:rsid w:val="00AA7DF3"/>
    <w:rsid w:val="00AC7D7F"/>
    <w:rsid w:val="00AD4838"/>
    <w:rsid w:val="00B04AB4"/>
    <w:rsid w:val="00B0772E"/>
    <w:rsid w:val="00B20969"/>
    <w:rsid w:val="00B22BCC"/>
    <w:rsid w:val="00B24740"/>
    <w:rsid w:val="00B25EE6"/>
    <w:rsid w:val="00B3363F"/>
    <w:rsid w:val="00B3585B"/>
    <w:rsid w:val="00B3738F"/>
    <w:rsid w:val="00B4255C"/>
    <w:rsid w:val="00B61578"/>
    <w:rsid w:val="00B618A5"/>
    <w:rsid w:val="00B657B2"/>
    <w:rsid w:val="00B704DD"/>
    <w:rsid w:val="00B75EC0"/>
    <w:rsid w:val="00B828D3"/>
    <w:rsid w:val="00B85995"/>
    <w:rsid w:val="00B904FF"/>
    <w:rsid w:val="00B92175"/>
    <w:rsid w:val="00B92A2B"/>
    <w:rsid w:val="00BB6944"/>
    <w:rsid w:val="00BC09E4"/>
    <w:rsid w:val="00BC651B"/>
    <w:rsid w:val="00BD0368"/>
    <w:rsid w:val="00BD1CF7"/>
    <w:rsid w:val="00BE3764"/>
    <w:rsid w:val="00BE5DD1"/>
    <w:rsid w:val="00BF1F95"/>
    <w:rsid w:val="00BF2B08"/>
    <w:rsid w:val="00C101DA"/>
    <w:rsid w:val="00C10418"/>
    <w:rsid w:val="00C17D5B"/>
    <w:rsid w:val="00C22580"/>
    <w:rsid w:val="00C2482E"/>
    <w:rsid w:val="00C327B3"/>
    <w:rsid w:val="00C432A8"/>
    <w:rsid w:val="00C47A10"/>
    <w:rsid w:val="00C52C0B"/>
    <w:rsid w:val="00C559E1"/>
    <w:rsid w:val="00C560C3"/>
    <w:rsid w:val="00C721F5"/>
    <w:rsid w:val="00C729F5"/>
    <w:rsid w:val="00C80B79"/>
    <w:rsid w:val="00CA1B37"/>
    <w:rsid w:val="00CA5301"/>
    <w:rsid w:val="00CA620B"/>
    <w:rsid w:val="00CC5B43"/>
    <w:rsid w:val="00CD5798"/>
    <w:rsid w:val="00CE55F0"/>
    <w:rsid w:val="00CF6257"/>
    <w:rsid w:val="00D1466B"/>
    <w:rsid w:val="00D225CD"/>
    <w:rsid w:val="00D25309"/>
    <w:rsid w:val="00D31143"/>
    <w:rsid w:val="00D32F3C"/>
    <w:rsid w:val="00D44B78"/>
    <w:rsid w:val="00D4584C"/>
    <w:rsid w:val="00D4682C"/>
    <w:rsid w:val="00D5056D"/>
    <w:rsid w:val="00D54CAA"/>
    <w:rsid w:val="00D6484B"/>
    <w:rsid w:val="00D72022"/>
    <w:rsid w:val="00D721F2"/>
    <w:rsid w:val="00D8422F"/>
    <w:rsid w:val="00D931A6"/>
    <w:rsid w:val="00DA33A3"/>
    <w:rsid w:val="00DA707A"/>
    <w:rsid w:val="00DB3728"/>
    <w:rsid w:val="00DC325E"/>
    <w:rsid w:val="00DD0C3D"/>
    <w:rsid w:val="00DF0C60"/>
    <w:rsid w:val="00E050DE"/>
    <w:rsid w:val="00E05389"/>
    <w:rsid w:val="00E053F3"/>
    <w:rsid w:val="00E06F7F"/>
    <w:rsid w:val="00E14362"/>
    <w:rsid w:val="00E17C46"/>
    <w:rsid w:val="00E20977"/>
    <w:rsid w:val="00E27090"/>
    <w:rsid w:val="00E330E3"/>
    <w:rsid w:val="00E33F4B"/>
    <w:rsid w:val="00E42086"/>
    <w:rsid w:val="00E4436F"/>
    <w:rsid w:val="00E479F7"/>
    <w:rsid w:val="00E525F2"/>
    <w:rsid w:val="00E52B7C"/>
    <w:rsid w:val="00E60B18"/>
    <w:rsid w:val="00E8202E"/>
    <w:rsid w:val="00E82A39"/>
    <w:rsid w:val="00E8791A"/>
    <w:rsid w:val="00EA162D"/>
    <w:rsid w:val="00EB42DD"/>
    <w:rsid w:val="00EB6E9A"/>
    <w:rsid w:val="00EC224D"/>
    <w:rsid w:val="00EC3DEA"/>
    <w:rsid w:val="00EC6203"/>
    <w:rsid w:val="00ED795B"/>
    <w:rsid w:val="00F10112"/>
    <w:rsid w:val="00F112D5"/>
    <w:rsid w:val="00F13981"/>
    <w:rsid w:val="00F13DAC"/>
    <w:rsid w:val="00F15B6E"/>
    <w:rsid w:val="00F20CE2"/>
    <w:rsid w:val="00F2416F"/>
    <w:rsid w:val="00F25527"/>
    <w:rsid w:val="00F33169"/>
    <w:rsid w:val="00F331A6"/>
    <w:rsid w:val="00F66CDB"/>
    <w:rsid w:val="00F671AE"/>
    <w:rsid w:val="00F677B2"/>
    <w:rsid w:val="00F76D24"/>
    <w:rsid w:val="00F872DE"/>
    <w:rsid w:val="00F943CF"/>
    <w:rsid w:val="00F97680"/>
    <w:rsid w:val="00FA3D26"/>
    <w:rsid w:val="00FA42F2"/>
    <w:rsid w:val="00FA74D4"/>
    <w:rsid w:val="00FA7D6C"/>
    <w:rsid w:val="00FB150D"/>
    <w:rsid w:val="00FF0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EC9CCF7A-F84D-4482-AD67-F39781A5B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David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67E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heading 2"/>
    <w:basedOn w:val="a0"/>
    <w:next w:val="a"/>
    <w:link w:val="20"/>
    <w:uiPriority w:val="9"/>
    <w:qFormat/>
    <w:rsid w:val="0088669D"/>
    <w:pPr>
      <w:spacing w:after="0" w:line="360" w:lineRule="auto"/>
      <w:ind w:left="-58"/>
      <w:jc w:val="both"/>
      <w:outlineLvl w:val="1"/>
    </w:pPr>
    <w:rPr>
      <w:rFonts w:ascii="Times New Roman" w:hAnsi="Times New Roman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כותרת 2 תו"/>
    <w:link w:val="2"/>
    <w:uiPriority w:val="9"/>
    <w:rsid w:val="0088669D"/>
    <w:rPr>
      <w:rFonts w:ascii="Times New Roman" w:hAnsi="Times New Roman" w:cs="David"/>
      <w:b/>
      <w:bCs/>
      <w:sz w:val="28"/>
      <w:szCs w:val="28"/>
    </w:rPr>
  </w:style>
  <w:style w:type="paragraph" w:styleId="a0">
    <w:name w:val="List Paragraph"/>
    <w:basedOn w:val="a"/>
    <w:uiPriority w:val="34"/>
    <w:qFormat/>
    <w:rsid w:val="0088669D"/>
    <w:pPr>
      <w:spacing w:after="200" w:line="276" w:lineRule="auto"/>
      <w:ind w:left="720"/>
      <w:contextualSpacing/>
    </w:pPr>
    <w:rPr>
      <w:rFonts w:asciiTheme="minorHAnsi" w:eastAsiaTheme="minorHAnsi" w:hAnsiTheme="minorHAnsi" w:cs="David"/>
      <w:sz w:val="22"/>
      <w:szCs w:val="22"/>
    </w:rPr>
  </w:style>
  <w:style w:type="paragraph" w:styleId="a4">
    <w:name w:val="header"/>
    <w:basedOn w:val="a"/>
    <w:link w:val="a5"/>
    <w:uiPriority w:val="99"/>
    <w:unhideWhenUsed/>
    <w:rsid w:val="00404D8A"/>
    <w:pPr>
      <w:tabs>
        <w:tab w:val="center" w:pos="4153"/>
        <w:tab w:val="right" w:pos="8306"/>
      </w:tabs>
    </w:pPr>
    <w:rPr>
      <w:rFonts w:asciiTheme="minorHAnsi" w:eastAsiaTheme="minorHAnsi" w:hAnsiTheme="minorHAnsi" w:cs="David"/>
      <w:sz w:val="22"/>
      <w:szCs w:val="22"/>
    </w:rPr>
  </w:style>
  <w:style w:type="character" w:customStyle="1" w:styleId="a5">
    <w:name w:val="כותרת עליונה תו"/>
    <w:basedOn w:val="a1"/>
    <w:link w:val="a4"/>
    <w:uiPriority w:val="99"/>
    <w:rsid w:val="00404D8A"/>
  </w:style>
  <w:style w:type="paragraph" w:styleId="a6">
    <w:name w:val="footer"/>
    <w:basedOn w:val="a"/>
    <w:link w:val="a7"/>
    <w:uiPriority w:val="99"/>
    <w:unhideWhenUsed/>
    <w:rsid w:val="00404D8A"/>
    <w:pPr>
      <w:tabs>
        <w:tab w:val="center" w:pos="4153"/>
        <w:tab w:val="right" w:pos="8306"/>
      </w:tabs>
    </w:pPr>
    <w:rPr>
      <w:rFonts w:asciiTheme="minorHAnsi" w:eastAsiaTheme="minorHAnsi" w:hAnsiTheme="minorHAnsi" w:cs="David"/>
      <w:sz w:val="22"/>
      <w:szCs w:val="22"/>
    </w:rPr>
  </w:style>
  <w:style w:type="character" w:customStyle="1" w:styleId="a7">
    <w:name w:val="כותרת תחתונה תו"/>
    <w:basedOn w:val="a1"/>
    <w:link w:val="a6"/>
    <w:uiPriority w:val="99"/>
    <w:rsid w:val="00404D8A"/>
  </w:style>
  <w:style w:type="paragraph" w:styleId="a8">
    <w:name w:val="Balloon Text"/>
    <w:basedOn w:val="a"/>
    <w:link w:val="a9"/>
    <w:uiPriority w:val="99"/>
    <w:semiHidden/>
    <w:unhideWhenUsed/>
    <w:rsid w:val="00DC325E"/>
    <w:rPr>
      <w:rFonts w:ascii="Tahoma" w:hAnsi="Tahoma" w:cs="Tahoma"/>
      <w:sz w:val="18"/>
      <w:szCs w:val="18"/>
    </w:rPr>
  </w:style>
  <w:style w:type="character" w:customStyle="1" w:styleId="a9">
    <w:name w:val="טקסט בלונים תו"/>
    <w:basedOn w:val="a1"/>
    <w:link w:val="a8"/>
    <w:uiPriority w:val="99"/>
    <w:semiHidden/>
    <w:rsid w:val="00DC325E"/>
    <w:rPr>
      <w:rFonts w:ascii="Tahoma" w:eastAsia="Times New Roman" w:hAnsi="Tahoma" w:cs="Tahoma"/>
      <w:sz w:val="18"/>
      <w:szCs w:val="18"/>
    </w:rPr>
  </w:style>
  <w:style w:type="table" w:styleId="aa">
    <w:name w:val="Table Grid"/>
    <w:basedOn w:val="a2"/>
    <w:uiPriority w:val="59"/>
    <w:rsid w:val="002A24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esktop\&#1514;&#1489;&#1504;&#1497;&#1514;%20&#1504;&#1497;&#1497;&#1512;%20&#1502;&#1499;&#1514;&#1489;&#1497;&#1501;%20-%20&#1499;&#1500;%20&#1492;&#1502;&#1495;&#1500;&#1511;&#1493;&#1514;\&#1504;&#1497;&#1497;&#1512;%20&#1502;&#1499;&#1514;&#1489;&#1497;&#1501;%20-%20&#1502;&#1499;&#1500;&#1500;&#1514;%20&#1513;&#1488;&#1504;&#1503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נייר מכתבים - מכללת שאנן</Template>
  <TotalTime>14</TotalTime>
  <Pages>1</Pages>
  <Words>103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liorat</dc:creator>
  <cp:lastModifiedBy>tami</cp:lastModifiedBy>
  <cp:revision>6</cp:revision>
  <cp:lastPrinted>2018-07-18T09:56:00Z</cp:lastPrinted>
  <dcterms:created xsi:type="dcterms:W3CDTF">2018-07-18T09:57:00Z</dcterms:created>
  <dcterms:modified xsi:type="dcterms:W3CDTF">2018-09-05T09:55:00Z</dcterms:modified>
</cp:coreProperties>
</file>